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161"/>
        <w:gridCol w:w="5130"/>
        <w:gridCol w:w="451"/>
        <w:gridCol w:w="1348"/>
        <w:gridCol w:w="3870"/>
      </w:tblGrid>
      <w:tr w:rsidR="00446538" w:rsidRPr="00846B76" w14:paraId="5446C161" w14:textId="77777777" w:rsidTr="00AD6AB4">
        <w:tc>
          <w:tcPr>
            <w:tcW w:w="834" w:type="pct"/>
            <w:vAlign w:val="bottom"/>
          </w:tcPr>
          <w:p w14:paraId="004D9C73" w14:textId="77777777" w:rsidR="00446538" w:rsidRPr="00AC2926" w:rsidRDefault="00AD6AB4" w:rsidP="00562601">
            <w:bookmarkStart w:id="0" w:name="_GoBack"/>
            <w:r>
              <w:t>Department</w:t>
            </w:r>
          </w:p>
        </w:tc>
        <w:tc>
          <w:tcPr>
            <w:tcW w:w="4166" w:type="pct"/>
            <w:gridSpan w:val="4"/>
            <w:tcBorders>
              <w:bottom w:val="single" w:sz="4" w:space="0" w:color="auto"/>
            </w:tcBorders>
          </w:tcPr>
          <w:p w14:paraId="3C77A020" w14:textId="77777777" w:rsidR="00446538" w:rsidRPr="00846B76" w:rsidRDefault="00446538" w:rsidP="00562601"/>
        </w:tc>
      </w:tr>
      <w:bookmarkEnd w:id="0"/>
      <w:tr w:rsidR="00AD6AB4" w:rsidRPr="00846B76" w14:paraId="1D1D35D5" w14:textId="77777777" w:rsidTr="00AD6AB4">
        <w:tc>
          <w:tcPr>
            <w:tcW w:w="834" w:type="pct"/>
            <w:vAlign w:val="bottom"/>
          </w:tcPr>
          <w:p w14:paraId="39757AD5" w14:textId="77777777" w:rsidR="00AD6AB4" w:rsidRPr="00AC2926" w:rsidRDefault="00AD6AB4" w:rsidP="00562601">
            <w:r>
              <w:t>Week Begin Date</w:t>
            </w:r>
          </w:p>
        </w:tc>
        <w:tc>
          <w:tcPr>
            <w:tcW w:w="1979" w:type="pct"/>
            <w:tcBorders>
              <w:bottom w:val="single" w:sz="4" w:space="0" w:color="auto"/>
            </w:tcBorders>
          </w:tcPr>
          <w:p w14:paraId="6AF619FD" w14:textId="77777777" w:rsidR="00AD6AB4" w:rsidRPr="00846B76" w:rsidRDefault="00AD6AB4" w:rsidP="00562601"/>
        </w:tc>
        <w:tc>
          <w:tcPr>
            <w:tcW w:w="174" w:type="pct"/>
          </w:tcPr>
          <w:p w14:paraId="7E4FEC3A" w14:textId="77777777" w:rsidR="00AD6AB4" w:rsidRPr="00846B76" w:rsidRDefault="00AD6AB4" w:rsidP="00562601"/>
        </w:tc>
        <w:tc>
          <w:tcPr>
            <w:tcW w:w="520" w:type="pct"/>
          </w:tcPr>
          <w:p w14:paraId="5B266DDF" w14:textId="77777777" w:rsidR="00AD6AB4" w:rsidRPr="00846B76" w:rsidRDefault="00AD6AB4" w:rsidP="00562601">
            <w:r>
              <w:t>Location</w:t>
            </w:r>
          </w:p>
        </w:tc>
        <w:tc>
          <w:tcPr>
            <w:tcW w:w="1493" w:type="pct"/>
            <w:tcBorders>
              <w:bottom w:val="single" w:sz="4" w:space="0" w:color="auto"/>
            </w:tcBorders>
          </w:tcPr>
          <w:p w14:paraId="6C51E724" w14:textId="77777777" w:rsidR="00AD6AB4" w:rsidRPr="00846B76" w:rsidRDefault="00AD6AB4" w:rsidP="00562601"/>
        </w:tc>
      </w:tr>
    </w:tbl>
    <w:p w14:paraId="04A6F9A2" w14:textId="77777777" w:rsidR="00806FF3" w:rsidRDefault="00806FF3" w:rsidP="00562601">
      <w:pPr>
        <w:pStyle w:val="NoSpacing"/>
      </w:pPr>
    </w:p>
    <w:tbl>
      <w:tblPr>
        <w:tblW w:w="5489" w:type="pct"/>
        <w:tblInd w:w="-633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118"/>
        <w:gridCol w:w="1388"/>
        <w:gridCol w:w="1377"/>
        <w:gridCol w:w="1488"/>
        <w:gridCol w:w="1371"/>
        <w:gridCol w:w="1553"/>
        <w:gridCol w:w="1220"/>
        <w:gridCol w:w="1391"/>
        <w:gridCol w:w="2315"/>
      </w:tblGrid>
      <w:tr w:rsidR="00AD6AB4" w:rsidRPr="002B69B4" w14:paraId="69A3946C" w14:textId="77777777" w:rsidTr="00AD6AB4">
        <w:trPr>
          <w:trHeight w:val="240"/>
        </w:trPr>
        <w:tc>
          <w:tcPr>
            <w:tcW w:w="745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14C379BF" w14:textId="77777777" w:rsidR="00AD6AB4" w:rsidRDefault="00AD6AB4" w:rsidP="00AD6AB4">
            <w:pPr>
              <w:pStyle w:val="TableHeaders"/>
              <w:jc w:val="both"/>
            </w:pPr>
          </w:p>
        </w:tc>
        <w:tc>
          <w:tcPr>
            <w:tcW w:w="3441" w:type="pct"/>
            <w:gridSpan w:val="7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A224936" w14:textId="77777777" w:rsidR="00AD6AB4" w:rsidRDefault="00AD6AB4" w:rsidP="00AD6AB4">
            <w:pPr>
              <w:pStyle w:val="TableHeaders"/>
            </w:pPr>
            <w:r>
              <w:t>Work Hours</w:t>
            </w:r>
          </w:p>
        </w:tc>
        <w:tc>
          <w:tcPr>
            <w:tcW w:w="81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05F78A2" w14:textId="77777777" w:rsidR="00AD6AB4" w:rsidRDefault="00AD6AB4" w:rsidP="00AD6AB4">
            <w:pPr>
              <w:pStyle w:val="TableHeaders"/>
            </w:pPr>
          </w:p>
        </w:tc>
      </w:tr>
      <w:tr w:rsidR="00AD6AB4" w:rsidRPr="002B69B4" w14:paraId="02581F97" w14:textId="77777777" w:rsidTr="00AD6AB4">
        <w:trPr>
          <w:trHeight w:val="240"/>
        </w:trPr>
        <w:tc>
          <w:tcPr>
            <w:tcW w:w="745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381EE91" w14:textId="255BDD71" w:rsidR="00AD6AB4" w:rsidRPr="002B69B4" w:rsidRDefault="00AD6AB4" w:rsidP="00AD6AB4">
            <w:pPr>
              <w:pStyle w:val="TableHeaders"/>
              <w:jc w:val="both"/>
            </w:pPr>
            <w:r>
              <w:t>Employe</w:t>
            </w:r>
            <w:r w:rsidR="00CD4E71">
              <w:t>e</w:t>
            </w:r>
            <w:r>
              <w:t xml:space="preserve"> Na</w:t>
            </w:r>
            <w:r w:rsidR="007F7858">
              <w:t>m</w:t>
            </w:r>
            <w:r>
              <w:t>e</w:t>
            </w:r>
          </w:p>
        </w:tc>
        <w:tc>
          <w:tcPr>
            <w:tcW w:w="48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AAA1826" w14:textId="77777777" w:rsidR="00AD6AB4" w:rsidRPr="002B69B4" w:rsidRDefault="00AD6AB4" w:rsidP="00AD6AB4">
            <w:pPr>
              <w:pStyle w:val="TableHeaders"/>
              <w:jc w:val="both"/>
            </w:pPr>
            <w:r>
              <w:t>Saturday</w:t>
            </w:r>
          </w:p>
        </w:tc>
        <w:tc>
          <w:tcPr>
            <w:tcW w:w="48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1A6D6417" w14:textId="77777777" w:rsidR="00AD6AB4" w:rsidRPr="002B69B4" w:rsidRDefault="00AD6AB4" w:rsidP="00AD6AB4">
            <w:pPr>
              <w:pStyle w:val="TableHeaders"/>
              <w:jc w:val="both"/>
            </w:pPr>
            <w:r>
              <w:t>Sunday</w:t>
            </w:r>
          </w:p>
        </w:tc>
        <w:tc>
          <w:tcPr>
            <w:tcW w:w="523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1A58A9D" w14:textId="77777777" w:rsidR="00AD6AB4" w:rsidRPr="002B69B4" w:rsidRDefault="00AD6AB4" w:rsidP="00AD6AB4">
            <w:pPr>
              <w:pStyle w:val="TableHeaders"/>
              <w:jc w:val="both"/>
            </w:pPr>
            <w:r>
              <w:t>Monday</w:t>
            </w:r>
          </w:p>
        </w:tc>
        <w:tc>
          <w:tcPr>
            <w:tcW w:w="482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6C39514" w14:textId="77777777" w:rsidR="00AD6AB4" w:rsidRPr="002B69B4" w:rsidRDefault="00AD6AB4" w:rsidP="00AD6AB4">
            <w:pPr>
              <w:pStyle w:val="TableHeaders"/>
              <w:jc w:val="both"/>
            </w:pPr>
            <w:r>
              <w:t>Tuesday</w:t>
            </w:r>
          </w:p>
        </w:tc>
        <w:tc>
          <w:tcPr>
            <w:tcW w:w="546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83B1DC5" w14:textId="77777777" w:rsidR="00AD6AB4" w:rsidRPr="002B69B4" w:rsidRDefault="00AD6AB4" w:rsidP="00AD6AB4">
            <w:pPr>
              <w:pStyle w:val="TableHeaders"/>
              <w:jc w:val="both"/>
            </w:pPr>
            <w:r>
              <w:t>Wednesday</w:t>
            </w:r>
          </w:p>
        </w:tc>
        <w:tc>
          <w:tcPr>
            <w:tcW w:w="42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1EF1F200" w14:textId="77777777" w:rsidR="00AD6AB4" w:rsidRPr="002B69B4" w:rsidRDefault="00AD6AB4" w:rsidP="00AD6AB4">
            <w:pPr>
              <w:pStyle w:val="TableHeaders"/>
              <w:jc w:val="both"/>
            </w:pPr>
            <w:r>
              <w:t>Thursday</w:t>
            </w:r>
          </w:p>
        </w:tc>
        <w:tc>
          <w:tcPr>
            <w:tcW w:w="48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</w:tcPr>
          <w:p w14:paraId="42DD9EE6" w14:textId="77777777" w:rsidR="00AD6AB4" w:rsidRDefault="00AD6AB4" w:rsidP="00AD6AB4">
            <w:pPr>
              <w:pStyle w:val="TableHeaders"/>
              <w:jc w:val="both"/>
            </w:pPr>
            <w:r>
              <w:t>Friday</w:t>
            </w:r>
          </w:p>
        </w:tc>
        <w:tc>
          <w:tcPr>
            <w:tcW w:w="81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B25C089" w14:textId="77777777" w:rsidR="00AD6AB4" w:rsidRPr="002B69B4" w:rsidRDefault="00AD6AB4" w:rsidP="00AD6AB4">
            <w:pPr>
              <w:pStyle w:val="TableHeaders"/>
            </w:pPr>
            <w:r>
              <w:t>Building Entry Point</w:t>
            </w:r>
          </w:p>
        </w:tc>
      </w:tr>
      <w:tr w:rsidR="00AD6AB4" w:rsidRPr="0057256E" w14:paraId="7A6A151C" w14:textId="77777777" w:rsidTr="00AD6AB4">
        <w:tc>
          <w:tcPr>
            <w:tcW w:w="74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C092D7" w14:textId="77777777" w:rsidR="00AD6AB4" w:rsidRPr="0057256E" w:rsidRDefault="00AD6AB4" w:rsidP="0057256E"/>
        </w:tc>
        <w:tc>
          <w:tcPr>
            <w:tcW w:w="48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CDF150" w14:textId="77777777" w:rsidR="00AD6AB4" w:rsidRPr="0057256E" w:rsidRDefault="00AD6AB4" w:rsidP="0057256E"/>
        </w:tc>
        <w:tc>
          <w:tcPr>
            <w:tcW w:w="48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AF652A" w14:textId="77777777" w:rsidR="00AD6AB4" w:rsidRPr="0057256E" w:rsidRDefault="00AD6AB4" w:rsidP="0057256E"/>
        </w:tc>
        <w:tc>
          <w:tcPr>
            <w:tcW w:w="52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C8E860" w14:textId="77777777" w:rsidR="00AD6AB4" w:rsidRPr="0057256E" w:rsidRDefault="00AD6AB4" w:rsidP="0057256E"/>
        </w:tc>
        <w:tc>
          <w:tcPr>
            <w:tcW w:w="48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87AF33" w14:textId="77777777" w:rsidR="00AD6AB4" w:rsidRPr="0057256E" w:rsidRDefault="00AD6AB4" w:rsidP="0057256E"/>
        </w:tc>
        <w:tc>
          <w:tcPr>
            <w:tcW w:w="54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5908F9" w14:textId="77777777" w:rsidR="00AD6AB4" w:rsidRPr="0057256E" w:rsidRDefault="00AD6AB4" w:rsidP="0057256E"/>
        </w:tc>
        <w:tc>
          <w:tcPr>
            <w:tcW w:w="42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BA234E" w14:textId="77777777" w:rsidR="00AD6AB4" w:rsidRPr="0057256E" w:rsidRDefault="00AD6AB4" w:rsidP="0057256E"/>
        </w:tc>
        <w:tc>
          <w:tcPr>
            <w:tcW w:w="48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E941ED" w14:textId="77777777" w:rsidR="00AD6AB4" w:rsidRPr="0057256E" w:rsidRDefault="00AD6AB4" w:rsidP="0057256E"/>
        </w:tc>
        <w:tc>
          <w:tcPr>
            <w:tcW w:w="81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92EBBB" w14:textId="77777777" w:rsidR="00AD6AB4" w:rsidRPr="0057256E" w:rsidRDefault="00AD6AB4" w:rsidP="0057256E"/>
        </w:tc>
      </w:tr>
      <w:tr w:rsidR="00AD6AB4" w:rsidRPr="0057256E" w14:paraId="4BDDC86E" w14:textId="77777777" w:rsidTr="00AD6AB4">
        <w:tc>
          <w:tcPr>
            <w:tcW w:w="74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B8CB82" w14:textId="77777777" w:rsidR="00AD6AB4" w:rsidRPr="0057256E" w:rsidRDefault="00AD6AB4" w:rsidP="0057256E"/>
        </w:tc>
        <w:tc>
          <w:tcPr>
            <w:tcW w:w="4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640947" w14:textId="77777777" w:rsidR="00AD6AB4" w:rsidRPr="0057256E" w:rsidRDefault="00AD6AB4" w:rsidP="0057256E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C4B479" w14:textId="77777777" w:rsidR="00AD6AB4" w:rsidRPr="0057256E" w:rsidRDefault="00AD6AB4" w:rsidP="0057256E"/>
        </w:tc>
        <w:tc>
          <w:tcPr>
            <w:tcW w:w="5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4C4AF8" w14:textId="77777777" w:rsidR="00AD6AB4" w:rsidRPr="0057256E" w:rsidRDefault="00AD6AB4" w:rsidP="0057256E"/>
        </w:tc>
        <w:tc>
          <w:tcPr>
            <w:tcW w:w="4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E4CABB" w14:textId="77777777" w:rsidR="00AD6AB4" w:rsidRPr="0057256E" w:rsidRDefault="00AD6AB4" w:rsidP="0057256E"/>
        </w:tc>
        <w:tc>
          <w:tcPr>
            <w:tcW w:w="54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426272" w14:textId="77777777" w:rsidR="00AD6AB4" w:rsidRPr="0057256E" w:rsidRDefault="00AD6AB4" w:rsidP="0057256E"/>
        </w:tc>
        <w:tc>
          <w:tcPr>
            <w:tcW w:w="42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C7624A" w14:textId="77777777" w:rsidR="00AD6AB4" w:rsidRPr="0057256E" w:rsidRDefault="00AD6AB4" w:rsidP="0057256E"/>
        </w:tc>
        <w:tc>
          <w:tcPr>
            <w:tcW w:w="4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129788" w14:textId="77777777" w:rsidR="00AD6AB4" w:rsidRPr="0057256E" w:rsidRDefault="00AD6AB4" w:rsidP="0057256E"/>
        </w:tc>
        <w:tc>
          <w:tcPr>
            <w:tcW w:w="8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4C36C5" w14:textId="77777777" w:rsidR="00AD6AB4" w:rsidRPr="0057256E" w:rsidRDefault="00AD6AB4" w:rsidP="0057256E"/>
        </w:tc>
      </w:tr>
      <w:tr w:rsidR="00AD6AB4" w:rsidRPr="0057256E" w14:paraId="3D2B2327" w14:textId="77777777" w:rsidTr="00AD6AB4">
        <w:tc>
          <w:tcPr>
            <w:tcW w:w="74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5F0BE4" w14:textId="77777777" w:rsidR="00AD6AB4" w:rsidRPr="0057256E" w:rsidRDefault="00AD6AB4" w:rsidP="0057256E"/>
        </w:tc>
        <w:tc>
          <w:tcPr>
            <w:tcW w:w="4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57DAD5" w14:textId="77777777" w:rsidR="00AD6AB4" w:rsidRPr="0057256E" w:rsidRDefault="00AD6AB4" w:rsidP="0057256E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72EF46" w14:textId="77777777" w:rsidR="00AD6AB4" w:rsidRPr="0057256E" w:rsidRDefault="00AD6AB4" w:rsidP="0057256E"/>
        </w:tc>
        <w:tc>
          <w:tcPr>
            <w:tcW w:w="5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523EBA" w14:textId="77777777" w:rsidR="00AD6AB4" w:rsidRPr="0057256E" w:rsidRDefault="00AD6AB4" w:rsidP="0057256E"/>
        </w:tc>
        <w:tc>
          <w:tcPr>
            <w:tcW w:w="4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3D276E" w14:textId="77777777" w:rsidR="00AD6AB4" w:rsidRPr="0057256E" w:rsidRDefault="00AD6AB4" w:rsidP="0057256E"/>
        </w:tc>
        <w:tc>
          <w:tcPr>
            <w:tcW w:w="54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1E9A34" w14:textId="77777777" w:rsidR="00AD6AB4" w:rsidRPr="0057256E" w:rsidRDefault="00AD6AB4" w:rsidP="0057256E"/>
        </w:tc>
        <w:tc>
          <w:tcPr>
            <w:tcW w:w="42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0E7E4E" w14:textId="77777777" w:rsidR="00AD6AB4" w:rsidRPr="0057256E" w:rsidRDefault="00AD6AB4" w:rsidP="0057256E"/>
        </w:tc>
        <w:tc>
          <w:tcPr>
            <w:tcW w:w="4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103FC4" w14:textId="77777777" w:rsidR="00AD6AB4" w:rsidRPr="0057256E" w:rsidRDefault="00AD6AB4" w:rsidP="0057256E"/>
        </w:tc>
        <w:tc>
          <w:tcPr>
            <w:tcW w:w="8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6B1C58" w14:textId="77777777" w:rsidR="00AD6AB4" w:rsidRPr="0057256E" w:rsidRDefault="00AD6AB4" w:rsidP="0057256E"/>
        </w:tc>
      </w:tr>
      <w:tr w:rsidR="00AD6AB4" w:rsidRPr="0057256E" w14:paraId="30ACB140" w14:textId="77777777" w:rsidTr="00AD6AB4">
        <w:tc>
          <w:tcPr>
            <w:tcW w:w="74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F05813" w14:textId="77777777" w:rsidR="00AD6AB4" w:rsidRPr="0057256E" w:rsidRDefault="00AD6AB4" w:rsidP="0057256E"/>
        </w:tc>
        <w:tc>
          <w:tcPr>
            <w:tcW w:w="4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6FA0A1" w14:textId="77777777" w:rsidR="00AD6AB4" w:rsidRPr="0057256E" w:rsidRDefault="00AD6AB4" w:rsidP="0057256E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71FE28" w14:textId="77777777" w:rsidR="00AD6AB4" w:rsidRPr="0057256E" w:rsidRDefault="00AD6AB4" w:rsidP="0057256E"/>
        </w:tc>
        <w:tc>
          <w:tcPr>
            <w:tcW w:w="5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300AD1" w14:textId="77777777" w:rsidR="00AD6AB4" w:rsidRPr="0057256E" w:rsidRDefault="00AD6AB4" w:rsidP="0057256E"/>
        </w:tc>
        <w:tc>
          <w:tcPr>
            <w:tcW w:w="4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1BB5EF" w14:textId="77777777" w:rsidR="00AD6AB4" w:rsidRPr="0057256E" w:rsidRDefault="00AD6AB4" w:rsidP="0057256E"/>
        </w:tc>
        <w:tc>
          <w:tcPr>
            <w:tcW w:w="54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1F92FF" w14:textId="77777777" w:rsidR="00AD6AB4" w:rsidRPr="0057256E" w:rsidRDefault="00AD6AB4" w:rsidP="0057256E"/>
        </w:tc>
        <w:tc>
          <w:tcPr>
            <w:tcW w:w="42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574689" w14:textId="77777777" w:rsidR="00AD6AB4" w:rsidRPr="0057256E" w:rsidRDefault="00AD6AB4" w:rsidP="0057256E"/>
        </w:tc>
        <w:tc>
          <w:tcPr>
            <w:tcW w:w="4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39C005" w14:textId="77777777" w:rsidR="00AD6AB4" w:rsidRPr="0057256E" w:rsidRDefault="00AD6AB4" w:rsidP="0057256E"/>
        </w:tc>
        <w:tc>
          <w:tcPr>
            <w:tcW w:w="8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88803F" w14:textId="77777777" w:rsidR="00AD6AB4" w:rsidRPr="0057256E" w:rsidRDefault="00AD6AB4" w:rsidP="0057256E"/>
        </w:tc>
      </w:tr>
      <w:tr w:rsidR="00AD6AB4" w:rsidRPr="0057256E" w14:paraId="673E75F5" w14:textId="77777777" w:rsidTr="00AD6AB4">
        <w:tc>
          <w:tcPr>
            <w:tcW w:w="74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18BF36" w14:textId="77777777" w:rsidR="00AD6AB4" w:rsidRPr="0057256E" w:rsidRDefault="00AD6AB4" w:rsidP="0057256E"/>
        </w:tc>
        <w:tc>
          <w:tcPr>
            <w:tcW w:w="4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6C6817" w14:textId="77777777" w:rsidR="00AD6AB4" w:rsidRPr="0057256E" w:rsidRDefault="00AD6AB4" w:rsidP="0057256E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E1FC5E" w14:textId="77777777" w:rsidR="00AD6AB4" w:rsidRPr="0057256E" w:rsidRDefault="00AD6AB4" w:rsidP="0057256E"/>
        </w:tc>
        <w:tc>
          <w:tcPr>
            <w:tcW w:w="5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9B7CF6" w14:textId="77777777" w:rsidR="00AD6AB4" w:rsidRPr="0057256E" w:rsidRDefault="00AD6AB4" w:rsidP="0057256E"/>
        </w:tc>
        <w:tc>
          <w:tcPr>
            <w:tcW w:w="4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15C8E7" w14:textId="77777777" w:rsidR="00AD6AB4" w:rsidRPr="0057256E" w:rsidRDefault="00AD6AB4" w:rsidP="0057256E"/>
        </w:tc>
        <w:tc>
          <w:tcPr>
            <w:tcW w:w="54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C91018" w14:textId="77777777" w:rsidR="00AD6AB4" w:rsidRPr="0057256E" w:rsidRDefault="00AD6AB4" w:rsidP="0057256E"/>
        </w:tc>
        <w:tc>
          <w:tcPr>
            <w:tcW w:w="42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7B622E" w14:textId="77777777" w:rsidR="00AD6AB4" w:rsidRPr="0057256E" w:rsidRDefault="00AD6AB4" w:rsidP="0057256E"/>
        </w:tc>
        <w:tc>
          <w:tcPr>
            <w:tcW w:w="4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72430C" w14:textId="77777777" w:rsidR="00AD6AB4" w:rsidRPr="0057256E" w:rsidRDefault="00AD6AB4" w:rsidP="0057256E"/>
        </w:tc>
        <w:tc>
          <w:tcPr>
            <w:tcW w:w="8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82F004" w14:textId="77777777" w:rsidR="00AD6AB4" w:rsidRPr="0057256E" w:rsidRDefault="00AD6AB4" w:rsidP="0057256E"/>
        </w:tc>
      </w:tr>
      <w:tr w:rsidR="00AD6AB4" w:rsidRPr="0057256E" w14:paraId="1788DCB4" w14:textId="77777777" w:rsidTr="00AD6AB4">
        <w:tc>
          <w:tcPr>
            <w:tcW w:w="74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403429" w14:textId="77777777" w:rsidR="00AD6AB4" w:rsidRPr="0057256E" w:rsidRDefault="00AD6AB4" w:rsidP="0057256E"/>
        </w:tc>
        <w:tc>
          <w:tcPr>
            <w:tcW w:w="4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1DE1E9" w14:textId="77777777" w:rsidR="00AD6AB4" w:rsidRPr="0057256E" w:rsidRDefault="00AD6AB4" w:rsidP="0057256E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707965" w14:textId="77777777" w:rsidR="00AD6AB4" w:rsidRPr="0057256E" w:rsidRDefault="00AD6AB4" w:rsidP="0057256E"/>
        </w:tc>
        <w:tc>
          <w:tcPr>
            <w:tcW w:w="5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EDD1B1" w14:textId="77777777" w:rsidR="00AD6AB4" w:rsidRPr="0057256E" w:rsidRDefault="00AD6AB4" w:rsidP="0057256E"/>
        </w:tc>
        <w:tc>
          <w:tcPr>
            <w:tcW w:w="4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92170A" w14:textId="77777777" w:rsidR="00AD6AB4" w:rsidRPr="0057256E" w:rsidRDefault="00AD6AB4" w:rsidP="0057256E"/>
        </w:tc>
        <w:tc>
          <w:tcPr>
            <w:tcW w:w="54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8ACD1F" w14:textId="77777777" w:rsidR="00AD6AB4" w:rsidRPr="0057256E" w:rsidRDefault="00AD6AB4" w:rsidP="0057256E"/>
        </w:tc>
        <w:tc>
          <w:tcPr>
            <w:tcW w:w="42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EC0D14" w14:textId="77777777" w:rsidR="00AD6AB4" w:rsidRPr="0057256E" w:rsidRDefault="00AD6AB4" w:rsidP="0057256E"/>
        </w:tc>
        <w:tc>
          <w:tcPr>
            <w:tcW w:w="4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BEAAE7" w14:textId="77777777" w:rsidR="00AD6AB4" w:rsidRPr="0057256E" w:rsidRDefault="00AD6AB4" w:rsidP="0057256E"/>
        </w:tc>
        <w:tc>
          <w:tcPr>
            <w:tcW w:w="8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AF5CD3" w14:textId="77777777" w:rsidR="00AD6AB4" w:rsidRPr="0057256E" w:rsidRDefault="00AD6AB4" w:rsidP="0057256E"/>
        </w:tc>
      </w:tr>
      <w:tr w:rsidR="00AD6AB4" w:rsidRPr="0057256E" w14:paraId="164E80F3" w14:textId="77777777" w:rsidTr="00AD6AB4">
        <w:tc>
          <w:tcPr>
            <w:tcW w:w="74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8794E4" w14:textId="77777777" w:rsidR="00AD6AB4" w:rsidRPr="0057256E" w:rsidRDefault="00AD6AB4" w:rsidP="0057256E"/>
        </w:tc>
        <w:tc>
          <w:tcPr>
            <w:tcW w:w="4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67F52E" w14:textId="77777777" w:rsidR="00AD6AB4" w:rsidRPr="0057256E" w:rsidRDefault="00AD6AB4" w:rsidP="0057256E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358D0D" w14:textId="77777777" w:rsidR="00AD6AB4" w:rsidRPr="0057256E" w:rsidRDefault="00AD6AB4" w:rsidP="0057256E"/>
        </w:tc>
        <w:tc>
          <w:tcPr>
            <w:tcW w:w="5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70ED0F" w14:textId="77777777" w:rsidR="00AD6AB4" w:rsidRPr="0057256E" w:rsidRDefault="00AD6AB4" w:rsidP="0057256E"/>
        </w:tc>
        <w:tc>
          <w:tcPr>
            <w:tcW w:w="4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434145" w14:textId="77777777" w:rsidR="00AD6AB4" w:rsidRPr="0057256E" w:rsidRDefault="00AD6AB4" w:rsidP="0057256E"/>
        </w:tc>
        <w:tc>
          <w:tcPr>
            <w:tcW w:w="54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2BF8B0" w14:textId="77777777" w:rsidR="00AD6AB4" w:rsidRPr="0057256E" w:rsidRDefault="00AD6AB4" w:rsidP="0057256E"/>
        </w:tc>
        <w:tc>
          <w:tcPr>
            <w:tcW w:w="42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F06541" w14:textId="77777777" w:rsidR="00AD6AB4" w:rsidRPr="0057256E" w:rsidRDefault="00AD6AB4" w:rsidP="0057256E"/>
        </w:tc>
        <w:tc>
          <w:tcPr>
            <w:tcW w:w="4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696F57" w14:textId="77777777" w:rsidR="00AD6AB4" w:rsidRPr="0057256E" w:rsidRDefault="00AD6AB4" w:rsidP="0057256E"/>
        </w:tc>
        <w:tc>
          <w:tcPr>
            <w:tcW w:w="8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E138D7" w14:textId="77777777" w:rsidR="00AD6AB4" w:rsidRPr="0057256E" w:rsidRDefault="00AD6AB4" w:rsidP="0057256E"/>
        </w:tc>
      </w:tr>
      <w:tr w:rsidR="00AD6AB4" w:rsidRPr="0057256E" w14:paraId="27F16B57" w14:textId="77777777" w:rsidTr="00AD6AB4">
        <w:tc>
          <w:tcPr>
            <w:tcW w:w="74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B5B308" w14:textId="77777777" w:rsidR="00AD6AB4" w:rsidRPr="0057256E" w:rsidRDefault="00AD6AB4" w:rsidP="0057256E"/>
        </w:tc>
        <w:tc>
          <w:tcPr>
            <w:tcW w:w="4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A2220F" w14:textId="77777777" w:rsidR="00AD6AB4" w:rsidRPr="0057256E" w:rsidRDefault="00AD6AB4" w:rsidP="0057256E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015F5C" w14:textId="77777777" w:rsidR="00AD6AB4" w:rsidRPr="0057256E" w:rsidRDefault="00AD6AB4" w:rsidP="0057256E"/>
        </w:tc>
        <w:tc>
          <w:tcPr>
            <w:tcW w:w="5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B411F5" w14:textId="77777777" w:rsidR="00AD6AB4" w:rsidRPr="0057256E" w:rsidRDefault="00AD6AB4" w:rsidP="0057256E"/>
        </w:tc>
        <w:tc>
          <w:tcPr>
            <w:tcW w:w="4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21AD0E" w14:textId="77777777" w:rsidR="00AD6AB4" w:rsidRPr="0057256E" w:rsidRDefault="00AD6AB4" w:rsidP="0057256E"/>
        </w:tc>
        <w:tc>
          <w:tcPr>
            <w:tcW w:w="54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F8F61D" w14:textId="77777777" w:rsidR="00AD6AB4" w:rsidRPr="0057256E" w:rsidRDefault="00AD6AB4" w:rsidP="0057256E"/>
        </w:tc>
        <w:tc>
          <w:tcPr>
            <w:tcW w:w="42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066C1D" w14:textId="77777777" w:rsidR="00AD6AB4" w:rsidRPr="0057256E" w:rsidRDefault="00AD6AB4" w:rsidP="0057256E"/>
        </w:tc>
        <w:tc>
          <w:tcPr>
            <w:tcW w:w="4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6E4325" w14:textId="77777777" w:rsidR="00AD6AB4" w:rsidRPr="0057256E" w:rsidRDefault="00AD6AB4" w:rsidP="0057256E"/>
        </w:tc>
        <w:tc>
          <w:tcPr>
            <w:tcW w:w="8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12952C" w14:textId="77777777" w:rsidR="00AD6AB4" w:rsidRPr="0057256E" w:rsidRDefault="00AD6AB4" w:rsidP="0057256E"/>
        </w:tc>
      </w:tr>
      <w:tr w:rsidR="00AD6AB4" w:rsidRPr="0057256E" w14:paraId="78757C18" w14:textId="77777777" w:rsidTr="00AD6AB4">
        <w:tc>
          <w:tcPr>
            <w:tcW w:w="74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AF9E7A" w14:textId="77777777" w:rsidR="00AD6AB4" w:rsidRPr="0057256E" w:rsidRDefault="00AD6AB4" w:rsidP="0057256E"/>
        </w:tc>
        <w:tc>
          <w:tcPr>
            <w:tcW w:w="4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5F9F2A" w14:textId="77777777" w:rsidR="00AD6AB4" w:rsidRPr="0057256E" w:rsidRDefault="00AD6AB4" w:rsidP="0057256E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69D703" w14:textId="77777777" w:rsidR="00AD6AB4" w:rsidRPr="0057256E" w:rsidRDefault="00AD6AB4" w:rsidP="0057256E"/>
        </w:tc>
        <w:tc>
          <w:tcPr>
            <w:tcW w:w="5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6A763D" w14:textId="77777777" w:rsidR="00AD6AB4" w:rsidRPr="0057256E" w:rsidRDefault="00AD6AB4" w:rsidP="0057256E"/>
        </w:tc>
        <w:tc>
          <w:tcPr>
            <w:tcW w:w="4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46EE94" w14:textId="77777777" w:rsidR="00AD6AB4" w:rsidRPr="0057256E" w:rsidRDefault="00AD6AB4" w:rsidP="0057256E"/>
        </w:tc>
        <w:tc>
          <w:tcPr>
            <w:tcW w:w="54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3B9D99" w14:textId="77777777" w:rsidR="00AD6AB4" w:rsidRPr="0057256E" w:rsidRDefault="00AD6AB4" w:rsidP="0057256E"/>
        </w:tc>
        <w:tc>
          <w:tcPr>
            <w:tcW w:w="42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19DDE8" w14:textId="77777777" w:rsidR="00AD6AB4" w:rsidRPr="0057256E" w:rsidRDefault="00AD6AB4" w:rsidP="0057256E"/>
        </w:tc>
        <w:tc>
          <w:tcPr>
            <w:tcW w:w="4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62F9B3" w14:textId="77777777" w:rsidR="00AD6AB4" w:rsidRPr="0057256E" w:rsidRDefault="00AD6AB4" w:rsidP="0057256E"/>
        </w:tc>
        <w:tc>
          <w:tcPr>
            <w:tcW w:w="8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1241DD" w14:textId="77777777" w:rsidR="00AD6AB4" w:rsidRPr="0057256E" w:rsidRDefault="00AD6AB4" w:rsidP="0057256E"/>
        </w:tc>
      </w:tr>
      <w:tr w:rsidR="00AD6AB4" w:rsidRPr="0057256E" w14:paraId="276CB4E9" w14:textId="77777777" w:rsidTr="00AD6AB4">
        <w:tc>
          <w:tcPr>
            <w:tcW w:w="74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26A97E" w14:textId="77777777" w:rsidR="00AD6AB4" w:rsidRPr="0057256E" w:rsidRDefault="00AD6AB4" w:rsidP="0057256E"/>
        </w:tc>
        <w:tc>
          <w:tcPr>
            <w:tcW w:w="4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411B85" w14:textId="77777777" w:rsidR="00AD6AB4" w:rsidRPr="0057256E" w:rsidRDefault="00AD6AB4" w:rsidP="0057256E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C98181" w14:textId="77777777" w:rsidR="00AD6AB4" w:rsidRPr="0057256E" w:rsidRDefault="00AD6AB4" w:rsidP="0057256E"/>
        </w:tc>
        <w:tc>
          <w:tcPr>
            <w:tcW w:w="5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79F094" w14:textId="77777777" w:rsidR="00AD6AB4" w:rsidRPr="0057256E" w:rsidRDefault="00AD6AB4" w:rsidP="0057256E"/>
        </w:tc>
        <w:tc>
          <w:tcPr>
            <w:tcW w:w="4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0F38E1" w14:textId="77777777" w:rsidR="00AD6AB4" w:rsidRPr="0057256E" w:rsidRDefault="00AD6AB4" w:rsidP="0057256E"/>
        </w:tc>
        <w:tc>
          <w:tcPr>
            <w:tcW w:w="54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05E4C8" w14:textId="77777777" w:rsidR="00AD6AB4" w:rsidRPr="0057256E" w:rsidRDefault="00AD6AB4" w:rsidP="0057256E"/>
        </w:tc>
        <w:tc>
          <w:tcPr>
            <w:tcW w:w="42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26ACB7" w14:textId="77777777" w:rsidR="00AD6AB4" w:rsidRPr="0057256E" w:rsidRDefault="00AD6AB4" w:rsidP="0057256E"/>
        </w:tc>
        <w:tc>
          <w:tcPr>
            <w:tcW w:w="4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BCBD13" w14:textId="77777777" w:rsidR="00AD6AB4" w:rsidRPr="0057256E" w:rsidRDefault="00AD6AB4" w:rsidP="0057256E"/>
        </w:tc>
        <w:tc>
          <w:tcPr>
            <w:tcW w:w="8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AE5E83" w14:textId="77777777" w:rsidR="00AD6AB4" w:rsidRPr="0057256E" w:rsidRDefault="00AD6AB4" w:rsidP="0057256E"/>
        </w:tc>
      </w:tr>
      <w:tr w:rsidR="00AD6AB4" w:rsidRPr="0057256E" w14:paraId="7E24FF49" w14:textId="77777777" w:rsidTr="00AD6AB4">
        <w:tc>
          <w:tcPr>
            <w:tcW w:w="74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652903" w14:textId="77777777" w:rsidR="00AD6AB4" w:rsidRPr="0057256E" w:rsidRDefault="00AD6AB4" w:rsidP="0057256E"/>
        </w:tc>
        <w:tc>
          <w:tcPr>
            <w:tcW w:w="4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E30DD1" w14:textId="77777777" w:rsidR="00AD6AB4" w:rsidRPr="0057256E" w:rsidRDefault="00AD6AB4" w:rsidP="0057256E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95C779" w14:textId="77777777" w:rsidR="00AD6AB4" w:rsidRPr="0057256E" w:rsidRDefault="00AD6AB4" w:rsidP="0057256E"/>
        </w:tc>
        <w:tc>
          <w:tcPr>
            <w:tcW w:w="5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121770" w14:textId="77777777" w:rsidR="00AD6AB4" w:rsidRPr="0057256E" w:rsidRDefault="00AD6AB4" w:rsidP="0057256E"/>
        </w:tc>
        <w:tc>
          <w:tcPr>
            <w:tcW w:w="4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1A2384" w14:textId="77777777" w:rsidR="00AD6AB4" w:rsidRPr="0057256E" w:rsidRDefault="00AD6AB4" w:rsidP="0057256E"/>
        </w:tc>
        <w:tc>
          <w:tcPr>
            <w:tcW w:w="54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D1544C" w14:textId="77777777" w:rsidR="00AD6AB4" w:rsidRPr="0057256E" w:rsidRDefault="00AD6AB4" w:rsidP="0057256E"/>
        </w:tc>
        <w:tc>
          <w:tcPr>
            <w:tcW w:w="42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9BBD2E" w14:textId="77777777" w:rsidR="00AD6AB4" w:rsidRPr="0057256E" w:rsidRDefault="00AD6AB4" w:rsidP="0057256E"/>
        </w:tc>
        <w:tc>
          <w:tcPr>
            <w:tcW w:w="4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B551D1" w14:textId="77777777" w:rsidR="00AD6AB4" w:rsidRPr="0057256E" w:rsidRDefault="00AD6AB4" w:rsidP="0057256E"/>
        </w:tc>
        <w:tc>
          <w:tcPr>
            <w:tcW w:w="8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10C366" w14:textId="77777777" w:rsidR="00AD6AB4" w:rsidRPr="0057256E" w:rsidRDefault="00AD6AB4" w:rsidP="0057256E"/>
        </w:tc>
      </w:tr>
      <w:tr w:rsidR="00AD6AB4" w:rsidRPr="0057256E" w14:paraId="483A6977" w14:textId="77777777" w:rsidTr="00AD6AB4">
        <w:tc>
          <w:tcPr>
            <w:tcW w:w="74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628E8D" w14:textId="77777777" w:rsidR="00AD6AB4" w:rsidRPr="0057256E" w:rsidRDefault="00AD6AB4" w:rsidP="0057256E"/>
        </w:tc>
        <w:tc>
          <w:tcPr>
            <w:tcW w:w="4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039AF4" w14:textId="77777777" w:rsidR="00AD6AB4" w:rsidRPr="0057256E" w:rsidRDefault="00AD6AB4" w:rsidP="0057256E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5C537D" w14:textId="77777777" w:rsidR="00AD6AB4" w:rsidRPr="0057256E" w:rsidRDefault="00AD6AB4" w:rsidP="0057256E"/>
        </w:tc>
        <w:tc>
          <w:tcPr>
            <w:tcW w:w="5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FBBBDF" w14:textId="77777777" w:rsidR="00AD6AB4" w:rsidRPr="0057256E" w:rsidRDefault="00AD6AB4" w:rsidP="0057256E"/>
        </w:tc>
        <w:tc>
          <w:tcPr>
            <w:tcW w:w="4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635592" w14:textId="77777777" w:rsidR="00AD6AB4" w:rsidRPr="0057256E" w:rsidRDefault="00AD6AB4" w:rsidP="0057256E"/>
        </w:tc>
        <w:tc>
          <w:tcPr>
            <w:tcW w:w="54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D689AD" w14:textId="77777777" w:rsidR="00AD6AB4" w:rsidRPr="0057256E" w:rsidRDefault="00AD6AB4" w:rsidP="0057256E"/>
        </w:tc>
        <w:tc>
          <w:tcPr>
            <w:tcW w:w="42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6C57D5" w14:textId="77777777" w:rsidR="00AD6AB4" w:rsidRPr="0057256E" w:rsidRDefault="00AD6AB4" w:rsidP="0057256E"/>
        </w:tc>
        <w:tc>
          <w:tcPr>
            <w:tcW w:w="4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728A1B" w14:textId="77777777" w:rsidR="00AD6AB4" w:rsidRPr="0057256E" w:rsidRDefault="00AD6AB4" w:rsidP="0057256E"/>
        </w:tc>
        <w:tc>
          <w:tcPr>
            <w:tcW w:w="8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28EDE0" w14:textId="77777777" w:rsidR="00AD6AB4" w:rsidRPr="0057256E" w:rsidRDefault="00AD6AB4" w:rsidP="0057256E"/>
        </w:tc>
      </w:tr>
    </w:tbl>
    <w:p w14:paraId="03ECD1D3" w14:textId="77777777" w:rsidR="00806FF3" w:rsidRPr="00562601" w:rsidRDefault="00806FF3" w:rsidP="00562601">
      <w:pPr>
        <w:spacing w:before="0" w:after="0"/>
        <w:rPr>
          <w:sz w:val="12"/>
        </w:rPr>
      </w:pPr>
    </w:p>
    <w:sectPr w:rsidR="00806FF3" w:rsidRPr="00562601" w:rsidSect="00562601">
      <w:headerReference w:type="default" r:id="rId11"/>
      <w:footerReference w:type="default" r:id="rId12"/>
      <w:pgSz w:w="15840" w:h="12240" w:orient="landscape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5436B4" w14:textId="77777777" w:rsidR="009F7E60" w:rsidRDefault="009F7E60" w:rsidP="00650259">
      <w:pPr>
        <w:spacing w:line="240" w:lineRule="auto"/>
      </w:pPr>
      <w:r>
        <w:separator/>
      </w:r>
    </w:p>
  </w:endnote>
  <w:endnote w:type="continuationSeparator" w:id="0">
    <w:p w14:paraId="6A5DBE53" w14:textId="77777777" w:rsidR="009F7E60" w:rsidRDefault="009F7E60" w:rsidP="00650259">
      <w:pPr>
        <w:spacing w:line="240" w:lineRule="auto"/>
      </w:pPr>
      <w:r>
        <w:continuationSeparator/>
      </w:r>
    </w:p>
  </w:endnote>
  <w:endnote w:type="continuationNotice" w:id="1">
    <w:p w14:paraId="31601AB1" w14:textId="77777777" w:rsidR="009F7E60" w:rsidRDefault="009F7E60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22F7FC1-E89A-BE44-ADCC-E7A18893B838}"/>
    <w:embedBold r:id="rId2" w:fontKey="{3F2FF5B4-539C-8E4B-AB61-8C09DF9E0913}"/>
    <w:embedItalic r:id="rId3" w:fontKey="{014DA5E0-7C8E-C54F-A450-03B811819D19}"/>
    <w:embedBoldItalic r:id="rId4" w:fontKey="{FB703E2E-B1EF-9340-9BD3-550881CFE11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5D86CF4-6CA1-9E4F-96C7-DD45D4FBC2A2}"/>
    <w:embedBold r:id="rId6" w:fontKey="{D69E5B22-2764-4741-9F2D-6200BEA1712E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A6C55C15-0BB4-334D-A49F-802C1B1CFC8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75DDF8E8-11B2-5642-ACC3-75A5A29E445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E9A66DFC-EDCA-334E-9EA9-5C598A402F38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A7CD765E-7C8B-744A-85C9-DED90145AF9C}"/>
    <w:embedBold r:id="rId11" w:fontKey="{A0EDCEEC-B284-DB48-A154-A47F555A4B0F}"/>
    <w:embedItalic r:id="rId12" w:fontKey="{5563EB25-8AF0-B24B-A652-5FC48BD1A22C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3" w:fontKey="{2AF6979A-AD28-B345-9702-19BE54108A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6480"/>
      <w:gridCol w:w="6480"/>
    </w:tblGrid>
    <w:tr w:rsidR="00562601" w:rsidRPr="00562601" w14:paraId="649FB04A" w14:textId="77777777" w:rsidTr="00562601">
      <w:tc>
        <w:tcPr>
          <w:tcW w:w="2500" w:type="pct"/>
          <w:vAlign w:val="center"/>
        </w:tcPr>
        <w:p w14:paraId="5EF9BE3B" w14:textId="77777777" w:rsidR="00562601" w:rsidRPr="00562601" w:rsidRDefault="00562601" w:rsidP="002B69B4">
          <w:pPr>
            <w:tabs>
              <w:tab w:val="center" w:pos="4680"/>
              <w:tab w:val="right" w:pos="9810"/>
            </w:tabs>
            <w:spacing w:before="0" w:line="240" w:lineRule="auto"/>
            <w:rPr>
              <w:sz w:val="18"/>
              <w:szCs w:val="24"/>
            </w:rPr>
          </w:pPr>
        </w:p>
      </w:tc>
      <w:tc>
        <w:tcPr>
          <w:tcW w:w="2500" w:type="pct"/>
          <w:vAlign w:val="center"/>
        </w:tcPr>
        <w:p w14:paraId="2E03D8C4" w14:textId="77777777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</w:p>
      </w:tc>
    </w:tr>
  </w:tbl>
  <w:p w14:paraId="5D3B05F6" w14:textId="77777777" w:rsidR="00562601" w:rsidRDefault="00562601" w:rsidP="00562601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B2A640" w14:textId="77777777" w:rsidR="009F7E60" w:rsidRDefault="009F7E60" w:rsidP="00650259">
      <w:pPr>
        <w:spacing w:line="240" w:lineRule="auto"/>
      </w:pPr>
      <w:r>
        <w:separator/>
      </w:r>
    </w:p>
  </w:footnote>
  <w:footnote w:type="continuationSeparator" w:id="0">
    <w:p w14:paraId="1E26E836" w14:textId="77777777" w:rsidR="009F7E60" w:rsidRDefault="009F7E60" w:rsidP="00650259">
      <w:pPr>
        <w:spacing w:line="240" w:lineRule="auto"/>
      </w:pPr>
      <w:r>
        <w:continuationSeparator/>
      </w:r>
    </w:p>
  </w:footnote>
  <w:footnote w:type="continuationNotice" w:id="1">
    <w:p w14:paraId="09C48128" w14:textId="77777777" w:rsidR="009F7E60" w:rsidRDefault="009F7E60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486" w:type="pct"/>
      <w:tblInd w:w="-630" w:type="dxa"/>
      <w:shd w:val="clear" w:color="auto" w:fill="731F1C" w:themeFill="accent5"/>
      <w:tblLook w:val="04A0" w:firstRow="1" w:lastRow="0" w:firstColumn="1" w:lastColumn="0" w:noHBand="0" w:noVBand="1"/>
    </w:tblPr>
    <w:tblGrid>
      <w:gridCol w:w="1169"/>
      <w:gridCol w:w="13051"/>
    </w:tblGrid>
    <w:tr w:rsidR="00562601" w:rsidRPr="00562601" w14:paraId="04547082" w14:textId="77777777" w:rsidTr="00AD6AB4">
      <w:trPr>
        <w:trHeight w:val="990"/>
      </w:trPr>
      <w:tc>
        <w:tcPr>
          <w:tcW w:w="411" w:type="pct"/>
          <w:shd w:val="clear" w:color="auto" w:fill="731F1C" w:themeFill="accent5"/>
          <w:vAlign w:val="center"/>
        </w:tcPr>
        <w:p w14:paraId="20EB9C00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3AEC37FC" wp14:editId="132C8AE7">
                <wp:extent cx="457200" cy="457200"/>
                <wp:effectExtent l="0" t="0" r="0" b="0"/>
                <wp:docPr id="7" name="Graphic 7" descr="Month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89" w:type="pct"/>
          <w:shd w:val="clear" w:color="auto" w:fill="731F1C" w:themeFill="accent5"/>
          <w:vAlign w:val="center"/>
        </w:tcPr>
        <w:p w14:paraId="09CC7941" w14:textId="77777777" w:rsidR="00562601" w:rsidRPr="002B69B4" w:rsidRDefault="00AD6AB4" w:rsidP="002B69B4">
          <w:pPr>
            <w:pStyle w:val="Header"/>
          </w:pPr>
          <w:r>
            <w:t>Department Staffing Plan</w:t>
          </w:r>
        </w:p>
      </w:tc>
    </w:tr>
  </w:tbl>
  <w:p w14:paraId="366CE00D" w14:textId="77777777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AB4"/>
    <w:rsid w:val="00003B30"/>
    <w:rsid w:val="00036DC8"/>
    <w:rsid w:val="00045CA6"/>
    <w:rsid w:val="00052382"/>
    <w:rsid w:val="0006568A"/>
    <w:rsid w:val="00076F0F"/>
    <w:rsid w:val="00084253"/>
    <w:rsid w:val="000B56FF"/>
    <w:rsid w:val="000D1F49"/>
    <w:rsid w:val="000F5C88"/>
    <w:rsid w:val="001727CA"/>
    <w:rsid w:val="002B69B4"/>
    <w:rsid w:val="002C2832"/>
    <w:rsid w:val="002C56E6"/>
    <w:rsid w:val="002D3A9F"/>
    <w:rsid w:val="002E5654"/>
    <w:rsid w:val="00354B3D"/>
    <w:rsid w:val="00361E11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A3BF7"/>
    <w:rsid w:val="005F2035"/>
    <w:rsid w:val="005F7990"/>
    <w:rsid w:val="0063739C"/>
    <w:rsid w:val="00650259"/>
    <w:rsid w:val="007445DE"/>
    <w:rsid w:val="00770F25"/>
    <w:rsid w:val="007A35A8"/>
    <w:rsid w:val="007B0A85"/>
    <w:rsid w:val="007C6A52"/>
    <w:rsid w:val="007F7858"/>
    <w:rsid w:val="00806FF3"/>
    <w:rsid w:val="0082043E"/>
    <w:rsid w:val="008E203A"/>
    <w:rsid w:val="00905BCD"/>
    <w:rsid w:val="0091229C"/>
    <w:rsid w:val="00940E73"/>
    <w:rsid w:val="0098597D"/>
    <w:rsid w:val="00991B30"/>
    <w:rsid w:val="009D406B"/>
    <w:rsid w:val="009E4F05"/>
    <w:rsid w:val="009F2638"/>
    <w:rsid w:val="009F619A"/>
    <w:rsid w:val="009F6DDE"/>
    <w:rsid w:val="009F7E60"/>
    <w:rsid w:val="00A370A8"/>
    <w:rsid w:val="00A60442"/>
    <w:rsid w:val="00AC2926"/>
    <w:rsid w:val="00AD6AB4"/>
    <w:rsid w:val="00B04A50"/>
    <w:rsid w:val="00B160CA"/>
    <w:rsid w:val="00B65ACB"/>
    <w:rsid w:val="00BD4753"/>
    <w:rsid w:val="00BD5CB1"/>
    <w:rsid w:val="00BE62EE"/>
    <w:rsid w:val="00C003BA"/>
    <w:rsid w:val="00C46878"/>
    <w:rsid w:val="00CB4A51"/>
    <w:rsid w:val="00CD4532"/>
    <w:rsid w:val="00CD47B0"/>
    <w:rsid w:val="00CD4E71"/>
    <w:rsid w:val="00CE6104"/>
    <w:rsid w:val="00CE7918"/>
    <w:rsid w:val="00D16163"/>
    <w:rsid w:val="00DB3FAD"/>
    <w:rsid w:val="00DD447B"/>
    <w:rsid w:val="00DF0832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D976E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562601"/>
    <w:pPr>
      <w:spacing w:before="120" w:after="8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62601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B69B4"/>
    <w:pPr>
      <w:tabs>
        <w:tab w:val="right" w:leader="dot" w:pos="9830"/>
      </w:tabs>
      <w:spacing w:before="0" w:after="0"/>
      <w:jc w:val="center"/>
    </w:pPr>
    <w:rPr>
      <w:rFonts w:eastAsia="Calibri" w:cstheme="minorHAnsi"/>
      <w:b/>
      <w:noProof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Paul\Downloads\tf45350805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507756E0186B458FD8B4663F7AE7EF" ma:contentTypeVersion="13" ma:contentTypeDescription="Create a new document." ma:contentTypeScope="" ma:versionID="4d8cccdec33f7798b698dce966f90ea1">
  <xsd:schema xmlns:xsd="http://www.w3.org/2001/XMLSchema" xmlns:xs="http://www.w3.org/2001/XMLSchema" xmlns:p="http://schemas.microsoft.com/office/2006/metadata/properties" xmlns:ns3="3f9a9a9b-47b7-40d7-866d-e0f90d7684b3" xmlns:ns4="3b0c4709-1d5e-4f53-a1cf-fb2b257b6cf2" targetNamespace="http://schemas.microsoft.com/office/2006/metadata/properties" ma:root="true" ma:fieldsID="670dfea559f09d69f5700ccc998a17ba" ns3:_="" ns4:_="">
    <xsd:import namespace="3f9a9a9b-47b7-40d7-866d-e0f90d7684b3"/>
    <xsd:import namespace="3b0c4709-1d5e-4f53-a1cf-fb2b257b6c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9a9a9b-47b7-40d7-866d-e0f90d7684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0c4709-1d5e-4f53-a1cf-fb2b257b6cf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E1CB59-E5EF-4DD1-BDC9-9C0968D48F6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2AD1B53-4230-4835-853E-CCB5A78B7B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9a9a9b-47b7-40d7-866d-e0f90d7684b3"/>
    <ds:schemaRef ds:uri="3b0c4709-1d5e-4f53-a1cf-fb2b257b6c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212230C-496D-40E4-90AE-7F88D4CC9A9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173611-F90F-3946-9FD9-D70FF253B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C:\Users\Paul\Downloads\tf45350805.dotx</Template>
  <TotalTime>0</TotalTime>
  <Pages>1</Pages>
  <Words>40</Words>
  <Characters>231</Characters>
  <Application>Microsoft Office Word</Application>
  <DocSecurity>0</DocSecurity>
  <Lines>1</Lines>
  <Paragraphs>1</Paragraphs>
  <ScaleCrop>false</ScaleCrop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2020-06-05T19:59:00Z</dcterms:created>
  <dcterms:modified xsi:type="dcterms:W3CDTF">2020-06-05T19:59:00Z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0x0101009B507756E0186B458FD8B4663F7AE7EF</vt:lpwstr>
  </property>
</Properties>
</file>